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4"/>
        <w:gridCol w:w="6"/>
        <w:gridCol w:w="2831"/>
        <w:gridCol w:w="2480"/>
        <w:gridCol w:w="1739"/>
      </w:tblGrid>
      <w:tr w:rsidR="000172E5" w:rsidRPr="00637200" w14:paraId="25A7D60E" w14:textId="77777777" w:rsidTr="006145D8">
        <w:tc>
          <w:tcPr>
            <w:tcW w:w="5000" w:type="pct"/>
            <w:gridSpan w:val="5"/>
            <w:shd w:val="clear" w:color="auto" w:fill="731F1C" w:themeFill="accent5"/>
            <w:vAlign w:val="bottom"/>
          </w:tcPr>
          <w:p w14:paraId="7661EC01" w14:textId="3200CF4B" w:rsidR="000172E5" w:rsidRPr="00637200" w:rsidRDefault="008E70E9" w:rsidP="00637200">
            <w:pPr>
              <w:pStyle w:val="Heading1"/>
            </w:pPr>
            <w:r>
              <w:t>Parent Info</w:t>
            </w:r>
          </w:p>
        </w:tc>
      </w:tr>
      <w:tr w:rsidR="000172E5" w:rsidRPr="00846B76" w14:paraId="1E309E93" w14:textId="77777777" w:rsidTr="008E70E9">
        <w:tc>
          <w:tcPr>
            <w:tcW w:w="1231" w:type="pct"/>
            <w:vAlign w:val="bottom"/>
          </w:tcPr>
          <w:p w14:paraId="32CB9BF2" w14:textId="1AA8C83D" w:rsidR="000172E5" w:rsidRPr="00637200" w:rsidRDefault="008E70E9" w:rsidP="00637200">
            <w:pPr>
              <w:pStyle w:val="NormalIndent"/>
            </w:pPr>
            <w:r>
              <w:t>Name</w:t>
            </w:r>
          </w:p>
        </w:tc>
        <w:tc>
          <w:tcPr>
            <w:tcW w:w="3769" w:type="pct"/>
            <w:gridSpan w:val="4"/>
            <w:tcBorders>
              <w:bottom w:val="single" w:sz="4" w:space="0" w:color="auto"/>
            </w:tcBorders>
            <w:vAlign w:val="bottom"/>
          </w:tcPr>
          <w:p w14:paraId="482A69FB" w14:textId="77777777" w:rsidR="000172E5" w:rsidRPr="00846B76" w:rsidRDefault="000172E5" w:rsidP="00311D4F"/>
        </w:tc>
      </w:tr>
      <w:tr w:rsidR="000172E5" w:rsidRPr="00846B76" w14:paraId="38199E9D" w14:textId="77777777" w:rsidTr="008E70E9">
        <w:tc>
          <w:tcPr>
            <w:tcW w:w="1231" w:type="pct"/>
            <w:vAlign w:val="bottom"/>
          </w:tcPr>
          <w:p w14:paraId="4A401F74" w14:textId="7EA68CDA" w:rsidR="000172E5" w:rsidRPr="00637200" w:rsidRDefault="008E70E9" w:rsidP="00637200">
            <w:pPr>
              <w:pStyle w:val="NormalIndent"/>
            </w:pPr>
            <w:r>
              <w:t>Address</w:t>
            </w:r>
          </w:p>
        </w:tc>
        <w:tc>
          <w:tcPr>
            <w:tcW w:w="376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038BDF" w14:textId="77777777" w:rsidR="000172E5" w:rsidRPr="00846B76" w:rsidRDefault="000172E5" w:rsidP="00311D4F"/>
        </w:tc>
      </w:tr>
      <w:tr w:rsidR="008E70E9" w:rsidRPr="00846B76" w14:paraId="22AE7953" w14:textId="77777777" w:rsidTr="008E70E9">
        <w:trPr>
          <w:gridAfter w:val="1"/>
          <w:wAfter w:w="929" w:type="pct"/>
        </w:trPr>
        <w:sdt>
          <w:sdtPr>
            <w:id w:val="946660661"/>
            <w:placeholder>
              <w:docPart w:val="DC63B7DA8BF09848BA3CE979CAECEB75"/>
            </w:placeholder>
            <w:temporary/>
            <w:showingPlcHdr/>
            <w15:appearance w15:val="hidden"/>
          </w:sdtPr>
          <w:sdtContent>
            <w:tc>
              <w:tcPr>
                <w:tcW w:w="1231" w:type="pct"/>
                <w:vAlign w:val="bottom"/>
              </w:tcPr>
              <w:p w14:paraId="49E6B424" w14:textId="77777777" w:rsidR="008E70E9" w:rsidRPr="00637200" w:rsidRDefault="008E70E9" w:rsidP="00637200">
                <w:pPr>
                  <w:pStyle w:val="NormalIndent"/>
                </w:pPr>
                <w:r w:rsidRPr="00637200">
                  <w:t>Cell Phone</w:t>
                </w:r>
              </w:p>
            </w:tc>
          </w:sdtContent>
        </w:sdt>
        <w:tc>
          <w:tcPr>
            <w:tcW w:w="151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99B161" w14:textId="77777777" w:rsidR="008E70E9" w:rsidRPr="00846B76" w:rsidRDefault="008E70E9" w:rsidP="00311D4F"/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27CB49" w14:textId="77777777" w:rsidR="008E70E9" w:rsidRPr="00846B76" w:rsidRDefault="008E70E9" w:rsidP="00311D4F"/>
        </w:tc>
      </w:tr>
      <w:tr w:rsidR="000172E5" w:rsidRPr="00846B76" w14:paraId="23EEBF02" w14:textId="77777777" w:rsidTr="008E70E9">
        <w:sdt>
          <w:sdtPr>
            <w:id w:val="1334104394"/>
            <w:placeholder>
              <w:docPart w:val="ABED8B3D8FB00C4AB96BDA2E58A369A8"/>
            </w:placeholder>
            <w:temporary/>
            <w:showingPlcHdr/>
            <w15:appearance w15:val="hidden"/>
          </w:sdtPr>
          <w:sdtContent>
            <w:tc>
              <w:tcPr>
                <w:tcW w:w="1231" w:type="pct"/>
                <w:vAlign w:val="bottom"/>
              </w:tcPr>
              <w:p w14:paraId="1A713BC6" w14:textId="77777777" w:rsidR="000172E5" w:rsidRPr="00637200" w:rsidRDefault="007147D7" w:rsidP="00637200">
                <w:pPr>
                  <w:pStyle w:val="NormalIndent"/>
                </w:pPr>
                <w:r w:rsidRPr="00637200">
                  <w:t>Email</w:t>
                </w:r>
              </w:p>
            </w:tc>
          </w:sdtContent>
        </w:sdt>
        <w:tc>
          <w:tcPr>
            <w:tcW w:w="3769" w:type="pct"/>
            <w:gridSpan w:val="4"/>
            <w:tcBorders>
              <w:bottom w:val="single" w:sz="4" w:space="0" w:color="auto"/>
            </w:tcBorders>
            <w:vAlign w:val="bottom"/>
          </w:tcPr>
          <w:p w14:paraId="050ECD83" w14:textId="77777777" w:rsidR="000172E5" w:rsidRPr="00846B76" w:rsidRDefault="000172E5" w:rsidP="00311D4F"/>
        </w:tc>
      </w:tr>
      <w:tr w:rsidR="000172E5" w:rsidRPr="00846B76" w14:paraId="58DCC132" w14:textId="77777777" w:rsidTr="006145D8">
        <w:trPr>
          <w:trHeight w:val="54"/>
        </w:trPr>
        <w:tc>
          <w:tcPr>
            <w:tcW w:w="5000" w:type="pct"/>
            <w:gridSpan w:val="5"/>
            <w:shd w:val="clear" w:color="auto" w:fill="auto"/>
            <w:vAlign w:val="bottom"/>
          </w:tcPr>
          <w:p w14:paraId="19226DD8" w14:textId="77777777" w:rsidR="000172E5" w:rsidRPr="00846B76" w:rsidRDefault="000172E5" w:rsidP="006145D8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0172E5" w:rsidRPr="00846B76" w14:paraId="398A4869" w14:textId="77777777" w:rsidTr="006145D8">
        <w:tc>
          <w:tcPr>
            <w:tcW w:w="5000" w:type="pct"/>
            <w:gridSpan w:val="5"/>
            <w:shd w:val="clear" w:color="auto" w:fill="731F1C" w:themeFill="accent5"/>
            <w:vAlign w:val="bottom"/>
          </w:tcPr>
          <w:p w14:paraId="27EC912E" w14:textId="17650EAC" w:rsidR="000172E5" w:rsidRPr="00846B76" w:rsidRDefault="008E70E9" w:rsidP="00637200">
            <w:pPr>
              <w:pStyle w:val="Heading1"/>
            </w:pPr>
            <w:r>
              <w:t>Missionary Info</w:t>
            </w:r>
          </w:p>
        </w:tc>
      </w:tr>
      <w:tr w:rsidR="000172E5" w:rsidRPr="00846B76" w14:paraId="504F8E42" w14:textId="77777777" w:rsidTr="008E70E9">
        <w:tc>
          <w:tcPr>
            <w:tcW w:w="1231" w:type="pct"/>
            <w:vAlign w:val="bottom"/>
          </w:tcPr>
          <w:p w14:paraId="0908AE8D" w14:textId="07203DB2" w:rsidR="000172E5" w:rsidRPr="00846B76" w:rsidRDefault="008E70E9" w:rsidP="00311D4F">
            <w:pPr>
              <w:pStyle w:val="NormalIndent"/>
            </w:pPr>
            <w:r>
              <w:t>Name</w:t>
            </w:r>
          </w:p>
        </w:tc>
        <w:tc>
          <w:tcPr>
            <w:tcW w:w="3769" w:type="pct"/>
            <w:gridSpan w:val="4"/>
            <w:tcBorders>
              <w:bottom w:val="single" w:sz="4" w:space="0" w:color="auto"/>
            </w:tcBorders>
            <w:vAlign w:val="bottom"/>
          </w:tcPr>
          <w:p w14:paraId="2D1D18DC" w14:textId="77777777" w:rsidR="000172E5" w:rsidRPr="00846B76" w:rsidRDefault="000172E5" w:rsidP="00311D4F"/>
        </w:tc>
      </w:tr>
      <w:tr w:rsidR="000172E5" w:rsidRPr="00846B76" w14:paraId="00F71094" w14:textId="77777777" w:rsidTr="008E70E9">
        <w:tc>
          <w:tcPr>
            <w:tcW w:w="1231" w:type="pct"/>
            <w:vAlign w:val="bottom"/>
          </w:tcPr>
          <w:p w14:paraId="171147C1" w14:textId="15506EEE" w:rsidR="000172E5" w:rsidRPr="00846B76" w:rsidRDefault="008E70E9" w:rsidP="00311D4F">
            <w:pPr>
              <w:pStyle w:val="NormalIndent"/>
            </w:pPr>
            <w:r>
              <w:t>Mission</w:t>
            </w:r>
          </w:p>
        </w:tc>
        <w:tc>
          <w:tcPr>
            <w:tcW w:w="376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FA7F6C" w14:textId="77777777" w:rsidR="000172E5" w:rsidRPr="00846B76" w:rsidRDefault="000172E5" w:rsidP="00311D4F"/>
        </w:tc>
      </w:tr>
      <w:tr w:rsidR="008E70E9" w:rsidRPr="00846B76" w14:paraId="6317BA15" w14:textId="77777777" w:rsidTr="008E70E9">
        <w:trPr>
          <w:gridAfter w:val="1"/>
          <w:wAfter w:w="929" w:type="pct"/>
        </w:trPr>
        <w:sdt>
          <w:sdtPr>
            <w:id w:val="-201941420"/>
            <w:placeholder>
              <w:docPart w:val="495E3900D87C6243A78AF8AE66985AE2"/>
            </w:placeholder>
            <w:temporary/>
            <w:showingPlcHdr/>
            <w15:appearance w15:val="hidden"/>
          </w:sdtPr>
          <w:sdtContent>
            <w:tc>
              <w:tcPr>
                <w:tcW w:w="1231" w:type="pct"/>
                <w:vAlign w:val="bottom"/>
              </w:tcPr>
              <w:p w14:paraId="2143B60A" w14:textId="77777777" w:rsidR="008E70E9" w:rsidRPr="00846B76" w:rsidRDefault="008E70E9" w:rsidP="00311D4F">
                <w:pPr>
                  <w:pStyle w:val="NormalIndent"/>
                </w:pPr>
                <w:r w:rsidRPr="006145D8">
                  <w:t>Cell Phone</w:t>
                </w:r>
              </w:p>
            </w:tc>
          </w:sdtContent>
        </w:sdt>
        <w:tc>
          <w:tcPr>
            <w:tcW w:w="151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AB60EC" w14:textId="77777777" w:rsidR="008E70E9" w:rsidRPr="00846B76" w:rsidRDefault="008E70E9" w:rsidP="00311D4F"/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DF6AFA" w14:textId="4D66841E" w:rsidR="008E70E9" w:rsidRPr="00846B76" w:rsidRDefault="008E70E9" w:rsidP="00311D4F"/>
        </w:tc>
      </w:tr>
      <w:tr w:rsidR="000172E5" w:rsidRPr="00846B76" w14:paraId="35BC9E65" w14:textId="77777777" w:rsidTr="008E70E9">
        <w:sdt>
          <w:sdtPr>
            <w:id w:val="-1359804501"/>
            <w:placeholder>
              <w:docPart w:val="6AA509086A314F418E34675973B3838D"/>
            </w:placeholder>
            <w:temporary/>
            <w:showingPlcHdr/>
            <w15:appearance w15:val="hidden"/>
          </w:sdtPr>
          <w:sdtContent>
            <w:tc>
              <w:tcPr>
                <w:tcW w:w="1231" w:type="pct"/>
                <w:vAlign w:val="bottom"/>
              </w:tcPr>
              <w:p w14:paraId="204A997D" w14:textId="77777777" w:rsidR="000172E5" w:rsidRPr="00846B76" w:rsidRDefault="007147D7" w:rsidP="00311D4F">
                <w:pPr>
                  <w:pStyle w:val="NormalIndent"/>
                </w:pPr>
                <w:r w:rsidRPr="006145D8">
                  <w:t>Email</w:t>
                </w:r>
              </w:p>
            </w:tc>
          </w:sdtContent>
        </w:sdt>
        <w:tc>
          <w:tcPr>
            <w:tcW w:w="3769" w:type="pct"/>
            <w:gridSpan w:val="4"/>
            <w:tcBorders>
              <w:bottom w:val="single" w:sz="4" w:space="0" w:color="auto"/>
            </w:tcBorders>
            <w:vAlign w:val="bottom"/>
          </w:tcPr>
          <w:p w14:paraId="68EF0C6D" w14:textId="77777777" w:rsidR="000172E5" w:rsidRPr="00846B76" w:rsidRDefault="000172E5" w:rsidP="00311D4F"/>
        </w:tc>
      </w:tr>
      <w:tr w:rsidR="000172E5" w:rsidRPr="00846B76" w14:paraId="1F86B817" w14:textId="77777777" w:rsidTr="008E70E9">
        <w:tc>
          <w:tcPr>
            <w:tcW w:w="1231" w:type="pct"/>
            <w:vAlign w:val="bottom"/>
          </w:tcPr>
          <w:p w14:paraId="201558A4" w14:textId="77777777" w:rsidR="000172E5" w:rsidRPr="00846B76" w:rsidRDefault="000172E5" w:rsidP="006145D8">
            <w:pPr>
              <w:rPr>
                <w:rFonts w:asciiTheme="majorHAnsi" w:hAnsiTheme="majorHAnsi"/>
                <w:b/>
                <w:sz w:val="8"/>
              </w:rPr>
            </w:pPr>
          </w:p>
        </w:tc>
        <w:tc>
          <w:tcPr>
            <w:tcW w:w="3769" w:type="pct"/>
            <w:gridSpan w:val="4"/>
            <w:vAlign w:val="bottom"/>
          </w:tcPr>
          <w:p w14:paraId="6DF65E26" w14:textId="77777777" w:rsidR="000172E5" w:rsidRPr="00846B76" w:rsidRDefault="000172E5" w:rsidP="006145D8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0172E5" w:rsidRPr="00846B76" w14:paraId="5F7FF726" w14:textId="77777777" w:rsidTr="008E70E9">
        <w:tc>
          <w:tcPr>
            <w:tcW w:w="1234" w:type="pct"/>
            <w:gridSpan w:val="2"/>
            <w:vAlign w:val="bottom"/>
          </w:tcPr>
          <w:p w14:paraId="0E510D92" w14:textId="6E50184A" w:rsidR="000172E5" w:rsidRPr="00846B76" w:rsidRDefault="008E70E9" w:rsidP="00637200">
            <w:r>
              <w:t>Content listing:</w:t>
            </w:r>
          </w:p>
        </w:tc>
        <w:tc>
          <w:tcPr>
            <w:tcW w:w="3766" w:type="pct"/>
            <w:gridSpan w:val="3"/>
            <w:vAlign w:val="bottom"/>
          </w:tcPr>
          <w:p w14:paraId="56824AE4" w14:textId="2E5C10F0" w:rsidR="000172E5" w:rsidRPr="00846B76" w:rsidRDefault="008E70E9" w:rsidP="00637200">
            <w:r>
              <w:t>_________________________________________________</w:t>
            </w:r>
          </w:p>
        </w:tc>
      </w:tr>
      <w:tr w:rsidR="008E70E9" w:rsidRPr="00846B76" w14:paraId="7E4DB6D1" w14:textId="77777777" w:rsidTr="008E70E9">
        <w:tc>
          <w:tcPr>
            <w:tcW w:w="1234" w:type="pct"/>
            <w:gridSpan w:val="2"/>
            <w:vAlign w:val="bottom"/>
          </w:tcPr>
          <w:p w14:paraId="21D96537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2C0CB377" w14:textId="3FCB634A" w:rsidR="008E70E9" w:rsidRDefault="008E70E9" w:rsidP="008E70E9">
            <w:r>
              <w:t>_________________________________________________</w:t>
            </w:r>
          </w:p>
        </w:tc>
      </w:tr>
      <w:tr w:rsidR="008E70E9" w:rsidRPr="00846B76" w14:paraId="033D58BD" w14:textId="77777777" w:rsidTr="008E70E9">
        <w:tc>
          <w:tcPr>
            <w:tcW w:w="1234" w:type="pct"/>
            <w:gridSpan w:val="2"/>
            <w:vAlign w:val="bottom"/>
          </w:tcPr>
          <w:p w14:paraId="0DC0FBFC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3F8F9B15" w14:textId="088EC8AF" w:rsidR="008E70E9" w:rsidRDefault="008E70E9" w:rsidP="008E70E9">
            <w:r>
              <w:t>_________________________________________________</w:t>
            </w:r>
          </w:p>
        </w:tc>
      </w:tr>
      <w:tr w:rsidR="008E70E9" w:rsidRPr="00846B76" w14:paraId="63E29A76" w14:textId="77777777" w:rsidTr="008E70E9">
        <w:tc>
          <w:tcPr>
            <w:tcW w:w="1234" w:type="pct"/>
            <w:gridSpan w:val="2"/>
            <w:vAlign w:val="bottom"/>
          </w:tcPr>
          <w:p w14:paraId="64C9D3DE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2DD1C796" w14:textId="66532943" w:rsidR="008E70E9" w:rsidRPr="00846B76" w:rsidRDefault="008E70E9" w:rsidP="008E70E9">
            <w:r>
              <w:t>_________________________________________________</w:t>
            </w:r>
          </w:p>
        </w:tc>
      </w:tr>
      <w:tr w:rsidR="008E70E9" w:rsidRPr="00846B76" w14:paraId="557C165E" w14:textId="77777777" w:rsidTr="008E70E9">
        <w:tc>
          <w:tcPr>
            <w:tcW w:w="1234" w:type="pct"/>
            <w:gridSpan w:val="2"/>
            <w:vAlign w:val="bottom"/>
          </w:tcPr>
          <w:p w14:paraId="5CCA382F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54DA4B00" w14:textId="1F62CC8E" w:rsidR="008E70E9" w:rsidRPr="00846B76" w:rsidRDefault="008E70E9" w:rsidP="008E70E9">
            <w:r>
              <w:t>_________________________________________________</w:t>
            </w:r>
          </w:p>
        </w:tc>
      </w:tr>
      <w:tr w:rsidR="008E70E9" w:rsidRPr="00846B76" w14:paraId="1560591C" w14:textId="77777777" w:rsidTr="008E70E9">
        <w:tc>
          <w:tcPr>
            <w:tcW w:w="1234" w:type="pct"/>
            <w:gridSpan w:val="2"/>
            <w:vAlign w:val="bottom"/>
          </w:tcPr>
          <w:p w14:paraId="1472E60C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16F0224B" w14:textId="2C4E1591" w:rsidR="008E70E9" w:rsidRPr="00846B76" w:rsidRDefault="008E70E9" w:rsidP="008E70E9">
            <w:r>
              <w:t>_________________________________________________</w:t>
            </w:r>
          </w:p>
        </w:tc>
      </w:tr>
      <w:tr w:rsidR="008E70E9" w:rsidRPr="00846B76" w14:paraId="37266025" w14:textId="77777777" w:rsidTr="008E70E9">
        <w:tc>
          <w:tcPr>
            <w:tcW w:w="1234" w:type="pct"/>
            <w:gridSpan w:val="2"/>
            <w:vAlign w:val="bottom"/>
          </w:tcPr>
          <w:p w14:paraId="2C47540D" w14:textId="77777777" w:rsidR="008E70E9" w:rsidRDefault="008E70E9" w:rsidP="008E70E9"/>
        </w:tc>
        <w:tc>
          <w:tcPr>
            <w:tcW w:w="3766" w:type="pct"/>
            <w:gridSpan w:val="3"/>
            <w:vAlign w:val="bottom"/>
          </w:tcPr>
          <w:p w14:paraId="47703823" w14:textId="4A9E1512" w:rsidR="008E70E9" w:rsidRPr="00846B76" w:rsidRDefault="008E70E9" w:rsidP="008E70E9">
            <w:r>
              <w:t>_________________________________________________</w:t>
            </w:r>
          </w:p>
        </w:tc>
      </w:tr>
      <w:tr w:rsidR="008E70E9" w:rsidRPr="00846B76" w14:paraId="23ADC779" w14:textId="77777777" w:rsidTr="008E70E9">
        <w:tc>
          <w:tcPr>
            <w:tcW w:w="1234" w:type="pct"/>
            <w:gridSpan w:val="2"/>
            <w:vAlign w:val="bottom"/>
          </w:tcPr>
          <w:p w14:paraId="7D83B2E7" w14:textId="77777777" w:rsidR="008E70E9" w:rsidRDefault="008E70E9" w:rsidP="008E70E9"/>
        </w:tc>
        <w:tc>
          <w:tcPr>
            <w:tcW w:w="3766" w:type="pct"/>
            <w:gridSpan w:val="3"/>
            <w:tcBorders>
              <w:bottom w:val="single" w:sz="4" w:space="0" w:color="auto"/>
            </w:tcBorders>
            <w:vAlign w:val="bottom"/>
          </w:tcPr>
          <w:p w14:paraId="407355C2" w14:textId="77777777" w:rsidR="008E70E9" w:rsidRPr="00846B76" w:rsidRDefault="008E70E9" w:rsidP="008E70E9"/>
        </w:tc>
      </w:tr>
    </w:tbl>
    <w:p w14:paraId="4B396357" w14:textId="77777777" w:rsidR="000172E5" w:rsidRPr="0006568A" w:rsidRDefault="000172E5" w:rsidP="00637200"/>
    <w:sectPr w:rsidR="000172E5" w:rsidRPr="0006568A" w:rsidSect="006145D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27B70" w14:textId="77777777" w:rsidR="004857FD" w:rsidRDefault="004857FD" w:rsidP="000172E5">
      <w:pPr>
        <w:spacing w:after="0" w:line="240" w:lineRule="auto"/>
      </w:pPr>
      <w:r>
        <w:separator/>
      </w:r>
    </w:p>
  </w:endnote>
  <w:endnote w:type="continuationSeparator" w:id="0">
    <w:p w14:paraId="4B068A74" w14:textId="77777777" w:rsidR="004857FD" w:rsidRDefault="004857FD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F7395D0-13D3-FA4B-81B7-157313B706D3}"/>
    <w:embedBold r:id="rId2" w:fontKey="{7DA4679B-F601-A644-9F28-4307C7062778}"/>
    <w:embedItalic r:id="rId3" w:fontKey="{3CF86E36-96EE-EF48-A664-038F4D04DC50}"/>
    <w:embedBoldItalic r:id="rId4" w:fontKey="{CDE508C5-A151-1F40-B244-2384C9BE56AF}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5" w:fontKey="{6FD069F4-79EF-644F-9831-3696DD54ABA0}"/>
    <w:embedBold r:id="rId6" w:fontKey="{4AE65061-1C30-144C-BA35-AC2ADA31D8A0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7" w:fontKey="{A6BFA04D-9AAA-E34B-963A-D1C41A9B0C3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8" w:fontKey="{27643B41-53F3-124F-A8C7-B15B9727A94A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9" w:fontKey="{68031674-AD3B-1741-A1F9-AF971EF0070E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10" w:fontKey="{CF1A9723-B9C7-3145-81FA-5C1E029C9975}"/>
    <w:embedBold r:id="rId11" w:fontKey="{7C746BC9-9D56-5144-B14D-9D5CEB45B995}"/>
    <w:embedItalic r:id="rId12" w:fontKey="{015EF4E3-12CA-4F40-AADC-B987C1CDA95A}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  <w:embedRegular r:id="rId13" w:fontKey="{0C1DA81A-D762-E341-B25B-C3F3CB2D698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8414" w14:textId="77777777" w:rsidR="008E70E9" w:rsidRDefault="008E70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5310"/>
      <w:gridCol w:w="4040"/>
    </w:tblGrid>
    <w:tr w:rsidR="00311D4F" w:rsidRPr="008E70E9" w14:paraId="056FA8CE" w14:textId="77777777" w:rsidTr="008E70E9">
      <w:tc>
        <w:tcPr>
          <w:tcW w:w="5310" w:type="dxa"/>
          <w:vAlign w:val="center"/>
        </w:tcPr>
        <w:p w14:paraId="6F9015E5" w14:textId="77777777" w:rsidR="008E70E9" w:rsidRDefault="008E70E9" w:rsidP="00637200">
          <w:pPr>
            <w:pStyle w:val="Footer"/>
            <w:rPr>
              <w:rFonts w:cs="Times New Roman (Body CS)"/>
              <w:sz w:val="24"/>
            </w:rPr>
          </w:pPr>
          <w:r w:rsidRPr="008E70E9">
            <w:rPr>
              <w:rFonts w:cs="Times New Roman (Body CS)"/>
              <w:sz w:val="24"/>
            </w:rPr>
            <w:t xml:space="preserve">Deliver to 6876 W. 8150 S., </w:t>
          </w:r>
        </w:p>
        <w:p w14:paraId="1916175E" w14:textId="46275FB9" w:rsidR="008E70E9" w:rsidRPr="008E70E9" w:rsidRDefault="008E70E9" w:rsidP="00637200">
          <w:pPr>
            <w:pStyle w:val="Footer"/>
            <w:rPr>
              <w:rFonts w:cs="Times New Roman (Body CS)"/>
              <w:sz w:val="24"/>
            </w:rPr>
          </w:pPr>
          <w:r w:rsidRPr="008E70E9">
            <w:rPr>
              <w:rFonts w:cs="Times New Roman (Body CS)"/>
              <w:sz w:val="24"/>
            </w:rPr>
            <w:t>West Jordan, UT 84081</w:t>
          </w:r>
        </w:p>
        <w:p w14:paraId="2A58825E" w14:textId="5B5C39CE" w:rsidR="008E70E9" w:rsidRPr="008E70E9" w:rsidRDefault="008E70E9" w:rsidP="00637200">
          <w:pPr>
            <w:pStyle w:val="Footer"/>
            <w:rPr>
              <w:rFonts w:cs="Times New Roman (Body CS)"/>
              <w:sz w:val="24"/>
            </w:rPr>
          </w:pPr>
          <w:r w:rsidRPr="008E70E9">
            <w:rPr>
              <w:rFonts w:cs="Times New Roman (Body CS)"/>
              <w:sz w:val="24"/>
            </w:rPr>
            <w:t>Text: 385-246-3753 with questions</w:t>
          </w:r>
        </w:p>
      </w:tc>
      <w:tc>
        <w:tcPr>
          <w:tcW w:w="4040" w:type="dxa"/>
          <w:vAlign w:val="center"/>
        </w:tcPr>
        <w:p w14:paraId="208E12B0" w14:textId="73AAB0EA" w:rsidR="00311D4F" w:rsidRPr="008E70E9" w:rsidRDefault="00311D4F" w:rsidP="00637200">
          <w:pPr>
            <w:pStyle w:val="Footer"/>
            <w:jc w:val="right"/>
            <w:rPr>
              <w:rFonts w:cs="Times New Roman (Body CS)"/>
              <w:sz w:val="24"/>
            </w:rPr>
          </w:pPr>
        </w:p>
      </w:tc>
    </w:tr>
  </w:tbl>
  <w:p w14:paraId="27ABA986" w14:textId="77777777" w:rsidR="006145D8" w:rsidRDefault="006145D8" w:rsidP="006372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E6546" w14:textId="77777777" w:rsidR="008E70E9" w:rsidRDefault="008E70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E45F4" w14:textId="77777777" w:rsidR="004857FD" w:rsidRDefault="004857FD" w:rsidP="000172E5">
      <w:pPr>
        <w:spacing w:after="0" w:line="240" w:lineRule="auto"/>
      </w:pPr>
      <w:r>
        <w:separator/>
      </w:r>
    </w:p>
  </w:footnote>
  <w:footnote w:type="continuationSeparator" w:id="0">
    <w:p w14:paraId="62B631BD" w14:textId="77777777" w:rsidR="004857FD" w:rsidRDefault="004857FD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A052B" w14:textId="77777777" w:rsidR="008E70E9" w:rsidRDefault="008E70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1350"/>
      <w:gridCol w:w="8000"/>
    </w:tblGrid>
    <w:tr w:rsidR="00B337A2" w:rsidRPr="00637200" w14:paraId="56CC60B6" w14:textId="77777777" w:rsidTr="00384B05">
      <w:trPr>
        <w:trHeight w:val="990"/>
      </w:trPr>
      <w:tc>
        <w:tcPr>
          <w:tcW w:w="1350" w:type="dxa"/>
          <w:vAlign w:val="center"/>
        </w:tcPr>
        <w:p w14:paraId="52B5B553" w14:textId="77777777" w:rsidR="00B337A2" w:rsidRPr="00637200" w:rsidRDefault="00B337A2" w:rsidP="00637200">
          <w:pPr>
            <w:pStyle w:val="Header"/>
          </w:pPr>
          <w:r w:rsidRPr="00637200">
            <w:rPr>
              <w:noProof/>
            </w:rPr>
            <w:drawing>
              <wp:inline distT="0" distB="0" distL="0" distR="0" wp14:anchorId="3A895853" wp14:editId="533E5C40">
                <wp:extent cx="640080" cy="640080"/>
                <wp:effectExtent l="0" t="0" r="0" b="0"/>
                <wp:docPr id="2" name="Graphic 2" descr="Airpla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phic 2" descr="Airplan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" cy="640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vAlign w:val="center"/>
        </w:tcPr>
        <w:p w14:paraId="1FFA0CDE" w14:textId="6A880F90" w:rsidR="00B337A2" w:rsidRPr="00637200" w:rsidRDefault="008E70E9" w:rsidP="00637200">
          <w:pPr>
            <w:pStyle w:val="Header"/>
          </w:pPr>
          <w:r>
            <w:t xml:space="preserve">Orion United </w:t>
          </w:r>
          <w:r>
            <w:t>Shipping Information Form</w:t>
          </w:r>
        </w:p>
      </w:tc>
    </w:tr>
  </w:tbl>
  <w:p w14:paraId="79A70B91" w14:textId="77777777" w:rsidR="000172E5" w:rsidRPr="00311D4F" w:rsidRDefault="000172E5" w:rsidP="00311D4F">
    <w:pPr>
      <w:pStyle w:val="NoSpacing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3F500" w14:textId="77777777" w:rsidR="008E70E9" w:rsidRDefault="008E70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916671069">
    <w:abstractNumId w:val="11"/>
  </w:num>
  <w:num w:numId="2" w16cid:durableId="1019428462">
    <w:abstractNumId w:val="7"/>
  </w:num>
  <w:num w:numId="3" w16cid:durableId="1263302907">
    <w:abstractNumId w:val="15"/>
  </w:num>
  <w:num w:numId="4" w16cid:durableId="1716932827">
    <w:abstractNumId w:val="12"/>
  </w:num>
  <w:num w:numId="5" w16cid:durableId="695425051">
    <w:abstractNumId w:val="13"/>
  </w:num>
  <w:num w:numId="6" w16cid:durableId="1310016546">
    <w:abstractNumId w:val="19"/>
  </w:num>
  <w:num w:numId="7" w16cid:durableId="844242704">
    <w:abstractNumId w:val="6"/>
  </w:num>
  <w:num w:numId="8" w16cid:durableId="781806683">
    <w:abstractNumId w:val="10"/>
  </w:num>
  <w:num w:numId="9" w16cid:durableId="1793596156">
    <w:abstractNumId w:val="17"/>
  </w:num>
  <w:num w:numId="10" w16cid:durableId="1580869170">
    <w:abstractNumId w:val="1"/>
  </w:num>
  <w:num w:numId="11" w16cid:durableId="1209296422">
    <w:abstractNumId w:val="5"/>
  </w:num>
  <w:num w:numId="12" w16cid:durableId="144589255">
    <w:abstractNumId w:val="0"/>
  </w:num>
  <w:num w:numId="13" w16cid:durableId="441145951">
    <w:abstractNumId w:val="2"/>
  </w:num>
  <w:num w:numId="14" w16cid:durableId="1124933101">
    <w:abstractNumId w:val="9"/>
  </w:num>
  <w:num w:numId="15" w16cid:durableId="1201019431">
    <w:abstractNumId w:val="8"/>
  </w:num>
  <w:num w:numId="16" w16cid:durableId="1996376133">
    <w:abstractNumId w:val="16"/>
  </w:num>
  <w:num w:numId="17" w16cid:durableId="684744741">
    <w:abstractNumId w:val="3"/>
  </w:num>
  <w:num w:numId="18" w16cid:durableId="82972">
    <w:abstractNumId w:val="21"/>
  </w:num>
  <w:num w:numId="19" w16cid:durableId="855537211">
    <w:abstractNumId w:val="18"/>
  </w:num>
  <w:num w:numId="20" w16cid:durableId="854656174">
    <w:abstractNumId w:val="14"/>
  </w:num>
  <w:num w:numId="21" w16cid:durableId="143400580">
    <w:abstractNumId w:val="20"/>
  </w:num>
  <w:num w:numId="22" w16cid:durableId="206573642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1F9"/>
    <w:rsid w:val="000172E5"/>
    <w:rsid w:val="00052382"/>
    <w:rsid w:val="0006568A"/>
    <w:rsid w:val="00076F0F"/>
    <w:rsid w:val="00084253"/>
    <w:rsid w:val="000D1F49"/>
    <w:rsid w:val="001727CA"/>
    <w:rsid w:val="001800AB"/>
    <w:rsid w:val="002C56E6"/>
    <w:rsid w:val="00311D4F"/>
    <w:rsid w:val="0034390E"/>
    <w:rsid w:val="00344849"/>
    <w:rsid w:val="00361E11"/>
    <w:rsid w:val="003769BA"/>
    <w:rsid w:val="003F0847"/>
    <w:rsid w:val="0040090B"/>
    <w:rsid w:val="0046302A"/>
    <w:rsid w:val="004857FD"/>
    <w:rsid w:val="00487D2D"/>
    <w:rsid w:val="004D5D62"/>
    <w:rsid w:val="005112D0"/>
    <w:rsid w:val="00577E06"/>
    <w:rsid w:val="00583334"/>
    <w:rsid w:val="005A3BF7"/>
    <w:rsid w:val="005F2035"/>
    <w:rsid w:val="005F7990"/>
    <w:rsid w:val="006145D8"/>
    <w:rsid w:val="00637200"/>
    <w:rsid w:val="0063739C"/>
    <w:rsid w:val="006409FB"/>
    <w:rsid w:val="007147D7"/>
    <w:rsid w:val="00770F25"/>
    <w:rsid w:val="007A35A8"/>
    <w:rsid w:val="007B0A85"/>
    <w:rsid w:val="007C6A52"/>
    <w:rsid w:val="0082043E"/>
    <w:rsid w:val="00846B76"/>
    <w:rsid w:val="008E203A"/>
    <w:rsid w:val="008E70E9"/>
    <w:rsid w:val="0091229C"/>
    <w:rsid w:val="00940E73"/>
    <w:rsid w:val="0098597D"/>
    <w:rsid w:val="009F619A"/>
    <w:rsid w:val="009F6DDE"/>
    <w:rsid w:val="00A370A8"/>
    <w:rsid w:val="00B337A2"/>
    <w:rsid w:val="00B731F9"/>
    <w:rsid w:val="00BD4753"/>
    <w:rsid w:val="00BD5CB1"/>
    <w:rsid w:val="00BE62EE"/>
    <w:rsid w:val="00C003BA"/>
    <w:rsid w:val="00C4602F"/>
    <w:rsid w:val="00C46878"/>
    <w:rsid w:val="00C6231D"/>
    <w:rsid w:val="00CB4A51"/>
    <w:rsid w:val="00CD4532"/>
    <w:rsid w:val="00CD47B0"/>
    <w:rsid w:val="00CE6104"/>
    <w:rsid w:val="00CE7918"/>
    <w:rsid w:val="00D16163"/>
    <w:rsid w:val="00DB3FAD"/>
    <w:rsid w:val="00DC71EC"/>
    <w:rsid w:val="00E61C09"/>
    <w:rsid w:val="00EB3B58"/>
    <w:rsid w:val="00EC7359"/>
    <w:rsid w:val="00EE3054"/>
    <w:rsid w:val="00F00606"/>
    <w:rsid w:val="00F01256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A489C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311D4F"/>
    <w:pPr>
      <w:spacing w:before="200"/>
    </w:pPr>
  </w:style>
  <w:style w:type="paragraph" w:styleId="Heading1">
    <w:name w:val="heading 1"/>
    <w:basedOn w:val="Normal"/>
    <w:link w:val="Heading1Char"/>
    <w:uiPriority w:val="1"/>
    <w:qFormat/>
    <w:rsid w:val="006145D8"/>
    <w:pPr>
      <w:spacing w:before="120" w:after="120" w:line="240" w:lineRule="auto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145D8"/>
    <w:rPr>
      <w:rFonts w:asciiTheme="majorHAnsi" w:hAnsiTheme="majorHAnsi"/>
      <w:b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qFormat/>
    <w:rsid w:val="00311D4F"/>
    <w:pPr>
      <w:spacing w:after="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6145D8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145D8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qFormat/>
    <w:rsid w:val="00637200"/>
    <w:pPr>
      <w:spacing w:after="0"/>
    </w:pPr>
    <w:rPr>
      <w:rFonts w:asciiTheme="majorHAnsi" w:eastAsia="Calibri" w:hAnsiTheme="majorHAnsi" w:cs="Times New Roman"/>
      <w:b/>
      <w:color w:val="731F1C" w:themeColor="accent5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37200"/>
    <w:rPr>
      <w:rFonts w:asciiTheme="majorHAnsi" w:eastAsia="Calibri" w:hAnsiTheme="majorHAnsi" w:cs="Times New Roman"/>
      <w:b/>
      <w:color w:val="731F1C" w:themeColor="accent5"/>
      <w:sz w:val="44"/>
      <w:szCs w:val="24"/>
    </w:rPr>
  </w:style>
  <w:style w:type="paragraph" w:styleId="Footer">
    <w:name w:val="footer"/>
    <w:basedOn w:val="Normal"/>
    <w:link w:val="FooterChar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637200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5D8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145D8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45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2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gie/Library/Containers/com.microsoft.Word/Data/Library/Application%20Support/Microsoft/Office/16.0/DTS/Search/%7b32F30D7D-4152-8E41-85FD-6CF4D25AE9FB%7dtf33365754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BED8B3D8FB00C4AB96BDA2E58A369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22C66-63ED-A341-AA52-E5C4437C40C4}"/>
      </w:docPartPr>
      <w:docPartBody>
        <w:p w:rsidR="00000000" w:rsidRDefault="00000000">
          <w:pPr>
            <w:pStyle w:val="ABED8B3D8FB00C4AB96BDA2E58A369A8"/>
          </w:pPr>
          <w:r w:rsidRPr="006145D8">
            <w:t>Email</w:t>
          </w:r>
        </w:p>
      </w:docPartBody>
    </w:docPart>
    <w:docPart>
      <w:docPartPr>
        <w:name w:val="6AA509086A314F418E34675973B383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913F6C-9A93-A84F-8438-C62C34B307D1}"/>
      </w:docPartPr>
      <w:docPartBody>
        <w:p w:rsidR="00000000" w:rsidRDefault="00000000">
          <w:pPr>
            <w:pStyle w:val="6AA509086A314F418E34675973B3838D"/>
          </w:pPr>
          <w:r w:rsidRPr="006145D8">
            <w:t>Email</w:t>
          </w:r>
        </w:p>
      </w:docPartBody>
    </w:docPart>
    <w:docPart>
      <w:docPartPr>
        <w:name w:val="495E3900D87C6243A78AF8AE66985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4FDA68-39C0-E34B-8183-9CB97095FD5E}"/>
      </w:docPartPr>
      <w:docPartBody>
        <w:p w:rsidR="00000000" w:rsidRDefault="00F6049C" w:rsidP="00F6049C">
          <w:pPr>
            <w:pStyle w:val="495E3900D87C6243A78AF8AE66985AE2"/>
          </w:pPr>
          <w:r w:rsidRPr="006145D8">
            <w:t>Cell Phone</w:t>
          </w:r>
        </w:p>
      </w:docPartBody>
    </w:docPart>
    <w:docPart>
      <w:docPartPr>
        <w:name w:val="DC63B7DA8BF09848BA3CE979CAECE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0372D-82EC-654E-A8D7-06F7BFFC7338}"/>
      </w:docPartPr>
      <w:docPartBody>
        <w:p w:rsidR="00000000" w:rsidRDefault="00F6049C" w:rsidP="00F6049C">
          <w:pPr>
            <w:pStyle w:val="DC63B7DA8BF09848BA3CE979CAECEB75"/>
          </w:pPr>
          <w:r w:rsidRPr="006145D8">
            <w:t>Cell Phone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(Body CS)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9C"/>
    <w:rsid w:val="00F6049C"/>
    <w:rsid w:val="00F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pPr>
      <w:spacing w:before="120" w:after="120"/>
      <w:outlineLvl w:val="0"/>
    </w:pPr>
    <w:rPr>
      <w:rFonts w:asciiTheme="majorHAnsi" w:eastAsiaTheme="minorHAnsi" w:hAnsiTheme="majorHAns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inorHAnsi" w:hAnsiTheme="majorHAnsi"/>
      <w:b/>
      <w:sz w:val="28"/>
      <w:szCs w:val="28"/>
    </w:rPr>
  </w:style>
  <w:style w:type="paragraph" w:customStyle="1" w:styleId="E2EDC97DB9D1D14792BDC210504B8EE4">
    <w:name w:val="E2EDC97DB9D1D14792BDC210504B8EE4"/>
  </w:style>
  <w:style w:type="paragraph" w:customStyle="1" w:styleId="BA5DFBF010297140B8904F3E1ABE4B0B">
    <w:name w:val="BA5DFBF010297140B8904F3E1ABE4B0B"/>
  </w:style>
  <w:style w:type="paragraph" w:customStyle="1" w:styleId="B358C44EC8826C45B7A3314E04A81ABC">
    <w:name w:val="B358C44EC8826C45B7A3314E04A81ABC"/>
  </w:style>
  <w:style w:type="paragraph" w:customStyle="1" w:styleId="DB2C17DB28A04947B90811672E4825A7">
    <w:name w:val="DB2C17DB28A04947B90811672E4825A7"/>
  </w:style>
  <w:style w:type="paragraph" w:customStyle="1" w:styleId="473CC4252230B0498D52E073D0BCC106">
    <w:name w:val="473CC4252230B0498D52E073D0BCC106"/>
  </w:style>
  <w:style w:type="paragraph" w:customStyle="1" w:styleId="ABED8B3D8FB00C4AB96BDA2E58A369A8">
    <w:name w:val="ABED8B3D8FB00C4AB96BDA2E58A369A8"/>
  </w:style>
  <w:style w:type="paragraph" w:customStyle="1" w:styleId="6B00D83F0358764BB146CB375E4AFBFE">
    <w:name w:val="6B00D83F0358764BB146CB375E4AFBFE"/>
  </w:style>
  <w:style w:type="paragraph" w:customStyle="1" w:styleId="D067F58F2C453445A61129EC0E64149B">
    <w:name w:val="D067F58F2C453445A61129EC0E64149B"/>
  </w:style>
  <w:style w:type="paragraph" w:customStyle="1" w:styleId="1931654486DD7043987A7B8993C8ECC3">
    <w:name w:val="1931654486DD7043987A7B8993C8ECC3"/>
  </w:style>
  <w:style w:type="paragraph" w:customStyle="1" w:styleId="8F44F9A73EE1FC4089830C4BC1E51B2D">
    <w:name w:val="8F44F9A73EE1FC4089830C4BC1E51B2D"/>
  </w:style>
  <w:style w:type="paragraph" w:customStyle="1" w:styleId="9FF9D46AE33F7F4C9106A6D2B3976382">
    <w:name w:val="9FF9D46AE33F7F4C9106A6D2B3976382"/>
  </w:style>
  <w:style w:type="paragraph" w:customStyle="1" w:styleId="6AA509086A314F418E34675973B3838D">
    <w:name w:val="6AA509086A314F418E34675973B3838D"/>
  </w:style>
  <w:style w:type="paragraph" w:customStyle="1" w:styleId="516E6D895A6FE84F9D6FF2455864FEC9">
    <w:name w:val="516E6D895A6FE84F9D6FF2455864FEC9"/>
  </w:style>
  <w:style w:type="paragraph" w:customStyle="1" w:styleId="495E3900D87C6243A78AF8AE66985AE2">
    <w:name w:val="495E3900D87C6243A78AF8AE66985AE2"/>
    <w:rsid w:val="00F6049C"/>
  </w:style>
  <w:style w:type="paragraph" w:customStyle="1" w:styleId="DC63B7DA8BF09848BA3CE979CAECEB75">
    <w:name w:val="DC63B7DA8BF09848BA3CE979CAECEB75"/>
    <w:rsid w:val="00F604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Membership form.dotx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2023-06-21T20:44:00Z</dcterms:created>
  <dcterms:modified xsi:type="dcterms:W3CDTF">2023-06-21T21:24:00Z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